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CA3" w:rsidRPr="004D5A4A" w:rsidRDefault="00125CA3" w:rsidP="00125CA3">
      <w:pPr>
        <w:spacing w:line="540" w:lineRule="exact"/>
        <w:ind w:firstLineChars="200" w:firstLine="31680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cs="黑体" w:hint="eastAsia"/>
          <w:color w:val="000000"/>
          <w:sz w:val="30"/>
          <w:szCs w:val="30"/>
        </w:rPr>
        <w:t>市级“持证”困难</w:t>
      </w:r>
      <w:r w:rsidRPr="004D5A4A">
        <w:rPr>
          <w:rFonts w:ascii="黑体" w:eastAsia="黑体" w:cs="黑体" w:hint="eastAsia"/>
          <w:color w:val="000000"/>
          <w:sz w:val="30"/>
          <w:szCs w:val="30"/>
        </w:rPr>
        <w:t>家庭患“两癌”贫困妇女医疗援助</w:t>
      </w:r>
      <w:r w:rsidRPr="004D5A4A">
        <w:rPr>
          <w:rFonts w:ascii="黑体" w:eastAsia="黑体" w:cs="黑体" w:hint="eastAsia"/>
          <w:sz w:val="30"/>
          <w:szCs w:val="30"/>
        </w:rPr>
        <w:t>申请表</w:t>
      </w:r>
    </w:p>
    <w:tbl>
      <w:tblPr>
        <w:tblW w:w="887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8"/>
        <w:gridCol w:w="1620"/>
        <w:gridCol w:w="1260"/>
        <w:gridCol w:w="360"/>
        <w:gridCol w:w="2160"/>
        <w:gridCol w:w="900"/>
        <w:gridCol w:w="1208"/>
      </w:tblGrid>
      <w:tr w:rsidR="00125CA3">
        <w:trPr>
          <w:trHeight w:val="615"/>
        </w:trPr>
        <w:tc>
          <w:tcPr>
            <w:tcW w:w="1368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户主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身份证</w:t>
            </w:r>
          </w:p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号码</w:t>
            </w:r>
          </w:p>
        </w:tc>
        <w:tc>
          <w:tcPr>
            <w:tcW w:w="2520" w:type="dxa"/>
            <w:gridSpan w:val="2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1208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25CA3">
        <w:trPr>
          <w:trHeight w:val="615"/>
        </w:trPr>
        <w:tc>
          <w:tcPr>
            <w:tcW w:w="1368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家庭居住地详址</w:t>
            </w:r>
          </w:p>
        </w:tc>
        <w:tc>
          <w:tcPr>
            <w:tcW w:w="7508" w:type="dxa"/>
            <w:gridSpan w:val="6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25CA3" w:rsidTr="00A956CB">
        <w:trPr>
          <w:trHeight w:val="615"/>
        </w:trPr>
        <w:tc>
          <w:tcPr>
            <w:tcW w:w="1368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受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助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人</w:t>
            </w:r>
          </w:p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2"/>
          </w:tcPr>
          <w:p w:rsidR="00125CA3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受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助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人</w:t>
            </w:r>
          </w:p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4268" w:type="dxa"/>
            <w:gridSpan w:val="3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25CA3" w:rsidRPr="00CC6661" w:rsidTr="00A956CB">
        <w:trPr>
          <w:trHeight w:val="615"/>
        </w:trPr>
        <w:tc>
          <w:tcPr>
            <w:tcW w:w="1368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开户银行</w:t>
            </w:r>
          </w:p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（支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行）</w:t>
            </w:r>
          </w:p>
        </w:tc>
        <w:tc>
          <w:tcPr>
            <w:tcW w:w="1620" w:type="dxa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2"/>
          </w:tcPr>
          <w:p w:rsidR="00125CA3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受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助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人</w:t>
            </w:r>
          </w:p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银行卡号</w:t>
            </w:r>
          </w:p>
        </w:tc>
        <w:tc>
          <w:tcPr>
            <w:tcW w:w="4268" w:type="dxa"/>
            <w:gridSpan w:val="3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25CA3" w:rsidRPr="00CC6661">
        <w:trPr>
          <w:trHeight w:val="557"/>
        </w:trPr>
        <w:tc>
          <w:tcPr>
            <w:tcW w:w="1368" w:type="dxa"/>
            <w:vAlign w:val="center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确诊病种</w:t>
            </w:r>
          </w:p>
        </w:tc>
        <w:tc>
          <w:tcPr>
            <w:tcW w:w="7508" w:type="dxa"/>
            <w:gridSpan w:val="6"/>
            <w:vAlign w:val="bottom"/>
          </w:tcPr>
          <w:p w:rsidR="00125CA3" w:rsidRPr="00CC6661" w:rsidRDefault="00125CA3" w:rsidP="00CC6661">
            <w:pPr>
              <w:spacing w:line="500" w:lineRule="exact"/>
              <w:ind w:right="1280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子宫颈癌□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乳腺癌□</w:t>
            </w:r>
          </w:p>
        </w:tc>
      </w:tr>
      <w:tr w:rsidR="00125CA3" w:rsidRPr="00CC6661" w:rsidTr="00A956CB">
        <w:trPr>
          <w:trHeight w:val="3411"/>
        </w:trPr>
        <w:tc>
          <w:tcPr>
            <w:tcW w:w="1368" w:type="dxa"/>
            <w:vAlign w:val="center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市总工会职工服务中心审核意见</w:t>
            </w:r>
          </w:p>
        </w:tc>
        <w:tc>
          <w:tcPr>
            <w:tcW w:w="7508" w:type="dxa"/>
            <w:gridSpan w:val="6"/>
            <w:vAlign w:val="bottom"/>
          </w:tcPr>
          <w:p w:rsidR="00125CA3" w:rsidRPr="00CC6661" w:rsidRDefault="00125CA3" w:rsidP="00125CA3">
            <w:pPr>
              <w:spacing w:line="500" w:lineRule="exact"/>
              <w:ind w:firstLineChars="850" w:firstLine="3168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:rsidR="00125CA3" w:rsidRPr="00CC6661" w:rsidRDefault="00125CA3" w:rsidP="00125CA3">
            <w:pPr>
              <w:spacing w:line="500" w:lineRule="exact"/>
              <w:ind w:firstLineChars="850" w:firstLine="3168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（盖章）</w:t>
            </w:r>
          </w:p>
          <w:p w:rsidR="00125CA3" w:rsidRPr="00CC6661" w:rsidRDefault="00125CA3" w:rsidP="00CC6661">
            <w:pPr>
              <w:spacing w:line="5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  <w:tr w:rsidR="00125CA3" w:rsidRPr="00CC6661" w:rsidTr="00A956CB">
        <w:trPr>
          <w:trHeight w:val="4504"/>
        </w:trPr>
        <w:tc>
          <w:tcPr>
            <w:tcW w:w="1368" w:type="dxa"/>
            <w:vAlign w:val="center"/>
          </w:tcPr>
          <w:p w:rsidR="00125CA3" w:rsidRPr="00CC6661" w:rsidRDefault="00125CA3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市春风办审批意见</w:t>
            </w:r>
          </w:p>
        </w:tc>
        <w:tc>
          <w:tcPr>
            <w:tcW w:w="7508" w:type="dxa"/>
            <w:gridSpan w:val="6"/>
            <w:vAlign w:val="bottom"/>
          </w:tcPr>
          <w:p w:rsidR="00125CA3" w:rsidRPr="00CC6661" w:rsidRDefault="00125CA3" w:rsidP="00125CA3">
            <w:pPr>
              <w:spacing w:line="500" w:lineRule="exact"/>
              <w:ind w:leftChars="1057" w:left="31680" w:right="1120" w:hangingChars="900" w:firstLine="31680"/>
              <w:rPr>
                <w:rFonts w:ascii="仿宋_GB2312" w:eastAsia="仿宋_GB2312" w:cs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同意发放援助金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  <w:u w:val="single"/>
              </w:rPr>
              <w:t>叁仟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元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         </w:t>
            </w:r>
          </w:p>
          <w:p w:rsidR="00125CA3" w:rsidRPr="00CC6661" w:rsidRDefault="00125CA3" w:rsidP="00125CA3">
            <w:pPr>
              <w:spacing w:line="500" w:lineRule="exact"/>
              <w:ind w:right="560" w:firstLineChars="850" w:firstLine="3168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（盖章）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</w:p>
          <w:p w:rsidR="00125CA3" w:rsidRPr="00CC6661" w:rsidRDefault="00125CA3" w:rsidP="00125CA3">
            <w:pPr>
              <w:spacing w:line="500" w:lineRule="exact"/>
              <w:ind w:right="560" w:firstLineChars="850" w:firstLine="3168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125CA3" w:rsidRPr="006446D0" w:rsidRDefault="00125CA3" w:rsidP="00125CA3">
      <w:pPr>
        <w:ind w:firstLineChars="200" w:firstLine="31680"/>
        <w:rPr>
          <w:rFonts w:ascii="黑体" w:eastAsia="黑体"/>
          <w:sz w:val="32"/>
          <w:szCs w:val="32"/>
        </w:rPr>
      </w:pPr>
    </w:p>
    <w:sectPr w:rsidR="00125CA3" w:rsidRPr="006446D0" w:rsidSect="004B0468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5CA3" w:rsidRDefault="00125CA3" w:rsidP="00ED12C9">
      <w:r>
        <w:separator/>
      </w:r>
    </w:p>
  </w:endnote>
  <w:endnote w:type="continuationSeparator" w:id="0">
    <w:p w:rsidR="00125CA3" w:rsidRDefault="00125CA3" w:rsidP="00ED1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CA3" w:rsidRDefault="00125CA3" w:rsidP="00A83F73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125CA3" w:rsidRDefault="00125CA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5CA3" w:rsidRDefault="00125CA3" w:rsidP="00ED12C9">
      <w:r>
        <w:separator/>
      </w:r>
    </w:p>
  </w:footnote>
  <w:footnote w:type="continuationSeparator" w:id="0">
    <w:p w:rsidR="00125CA3" w:rsidRDefault="00125CA3" w:rsidP="00ED12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CA3" w:rsidRDefault="00125CA3" w:rsidP="00563B9D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B319A"/>
    <w:multiLevelType w:val="hybridMultilevel"/>
    <w:tmpl w:val="183ADFCC"/>
    <w:lvl w:ilvl="0" w:tplc="37A07216">
      <w:start w:val="1"/>
      <w:numFmt w:val="japaneseCounting"/>
      <w:lvlText w:val="%1、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">
    <w:nsid w:val="55916DB0"/>
    <w:multiLevelType w:val="hybridMultilevel"/>
    <w:tmpl w:val="5A38A144"/>
    <w:lvl w:ilvl="0" w:tplc="6B9260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867"/>
    <w:rsid w:val="00032900"/>
    <w:rsid w:val="000B279C"/>
    <w:rsid w:val="000C09DA"/>
    <w:rsid w:val="000D253B"/>
    <w:rsid w:val="000D7D39"/>
    <w:rsid w:val="000F2600"/>
    <w:rsid w:val="000F5001"/>
    <w:rsid w:val="001221C4"/>
    <w:rsid w:val="00125CA3"/>
    <w:rsid w:val="0013464A"/>
    <w:rsid w:val="001368FE"/>
    <w:rsid w:val="00136FE9"/>
    <w:rsid w:val="0015282A"/>
    <w:rsid w:val="00160739"/>
    <w:rsid w:val="0016361B"/>
    <w:rsid w:val="00192966"/>
    <w:rsid w:val="001B1D57"/>
    <w:rsid w:val="001F4F90"/>
    <w:rsid w:val="001F719F"/>
    <w:rsid w:val="00213D23"/>
    <w:rsid w:val="00243170"/>
    <w:rsid w:val="002455AD"/>
    <w:rsid w:val="00274031"/>
    <w:rsid w:val="002D717B"/>
    <w:rsid w:val="00321C92"/>
    <w:rsid w:val="00365981"/>
    <w:rsid w:val="003700F1"/>
    <w:rsid w:val="0039072D"/>
    <w:rsid w:val="003A463E"/>
    <w:rsid w:val="003B3997"/>
    <w:rsid w:val="003F77BA"/>
    <w:rsid w:val="0040640D"/>
    <w:rsid w:val="00406D9E"/>
    <w:rsid w:val="00424590"/>
    <w:rsid w:val="00447B8D"/>
    <w:rsid w:val="00451A9B"/>
    <w:rsid w:val="00477FDF"/>
    <w:rsid w:val="00484AD8"/>
    <w:rsid w:val="00485AFB"/>
    <w:rsid w:val="0049741B"/>
    <w:rsid w:val="004A3789"/>
    <w:rsid w:val="004A7B63"/>
    <w:rsid w:val="004B0468"/>
    <w:rsid w:val="004C1B93"/>
    <w:rsid w:val="004D5A4A"/>
    <w:rsid w:val="004F0B0D"/>
    <w:rsid w:val="004F1F03"/>
    <w:rsid w:val="00502B13"/>
    <w:rsid w:val="0054140D"/>
    <w:rsid w:val="0054168D"/>
    <w:rsid w:val="0055164E"/>
    <w:rsid w:val="00553587"/>
    <w:rsid w:val="0055442A"/>
    <w:rsid w:val="00556F5C"/>
    <w:rsid w:val="00561457"/>
    <w:rsid w:val="00561E26"/>
    <w:rsid w:val="00563B9D"/>
    <w:rsid w:val="00565EE1"/>
    <w:rsid w:val="005A23AE"/>
    <w:rsid w:val="005A6699"/>
    <w:rsid w:val="005E4968"/>
    <w:rsid w:val="005F6F00"/>
    <w:rsid w:val="00603C54"/>
    <w:rsid w:val="006253C9"/>
    <w:rsid w:val="006363BE"/>
    <w:rsid w:val="006446D0"/>
    <w:rsid w:val="00674D46"/>
    <w:rsid w:val="006B097E"/>
    <w:rsid w:val="0071087F"/>
    <w:rsid w:val="00715880"/>
    <w:rsid w:val="0077637B"/>
    <w:rsid w:val="007A563A"/>
    <w:rsid w:val="007B6C6C"/>
    <w:rsid w:val="007C3965"/>
    <w:rsid w:val="007C7D1F"/>
    <w:rsid w:val="007D300F"/>
    <w:rsid w:val="0081175D"/>
    <w:rsid w:val="00870521"/>
    <w:rsid w:val="008717CC"/>
    <w:rsid w:val="00897558"/>
    <w:rsid w:val="008A116B"/>
    <w:rsid w:val="008B32C4"/>
    <w:rsid w:val="008B3B38"/>
    <w:rsid w:val="008B46E7"/>
    <w:rsid w:val="008C2F2D"/>
    <w:rsid w:val="008C73F8"/>
    <w:rsid w:val="008D1AA7"/>
    <w:rsid w:val="00920E91"/>
    <w:rsid w:val="00927A3D"/>
    <w:rsid w:val="009534FE"/>
    <w:rsid w:val="00955CFA"/>
    <w:rsid w:val="009B78F5"/>
    <w:rsid w:val="009C4B05"/>
    <w:rsid w:val="009D32FC"/>
    <w:rsid w:val="009E767C"/>
    <w:rsid w:val="00A00020"/>
    <w:rsid w:val="00A02854"/>
    <w:rsid w:val="00A04FC8"/>
    <w:rsid w:val="00A05E4F"/>
    <w:rsid w:val="00A424E0"/>
    <w:rsid w:val="00A652F8"/>
    <w:rsid w:val="00A83F73"/>
    <w:rsid w:val="00A90B7B"/>
    <w:rsid w:val="00A9368D"/>
    <w:rsid w:val="00A956CB"/>
    <w:rsid w:val="00AA44AF"/>
    <w:rsid w:val="00AA73A7"/>
    <w:rsid w:val="00AB19C1"/>
    <w:rsid w:val="00AC105F"/>
    <w:rsid w:val="00AC2088"/>
    <w:rsid w:val="00B10319"/>
    <w:rsid w:val="00B12B9B"/>
    <w:rsid w:val="00B158E1"/>
    <w:rsid w:val="00B30DF4"/>
    <w:rsid w:val="00B31514"/>
    <w:rsid w:val="00B754F1"/>
    <w:rsid w:val="00B856A9"/>
    <w:rsid w:val="00BC179F"/>
    <w:rsid w:val="00BE0B0F"/>
    <w:rsid w:val="00BF0681"/>
    <w:rsid w:val="00C43E2C"/>
    <w:rsid w:val="00C915CE"/>
    <w:rsid w:val="00CB6775"/>
    <w:rsid w:val="00CC6661"/>
    <w:rsid w:val="00CF36E3"/>
    <w:rsid w:val="00D22860"/>
    <w:rsid w:val="00D8163C"/>
    <w:rsid w:val="00D82DB0"/>
    <w:rsid w:val="00D86BCB"/>
    <w:rsid w:val="00D91ECE"/>
    <w:rsid w:val="00DA3A46"/>
    <w:rsid w:val="00DA5086"/>
    <w:rsid w:val="00DA537C"/>
    <w:rsid w:val="00DB1B19"/>
    <w:rsid w:val="00DB2A13"/>
    <w:rsid w:val="00DB3433"/>
    <w:rsid w:val="00DD5461"/>
    <w:rsid w:val="00DE333D"/>
    <w:rsid w:val="00DF1732"/>
    <w:rsid w:val="00E1325B"/>
    <w:rsid w:val="00E142C8"/>
    <w:rsid w:val="00E1598E"/>
    <w:rsid w:val="00E2113F"/>
    <w:rsid w:val="00E32C2C"/>
    <w:rsid w:val="00E546F8"/>
    <w:rsid w:val="00E56BA6"/>
    <w:rsid w:val="00EA13D2"/>
    <w:rsid w:val="00EA52AF"/>
    <w:rsid w:val="00EC5AAA"/>
    <w:rsid w:val="00EC5B6B"/>
    <w:rsid w:val="00ED12C9"/>
    <w:rsid w:val="00EF0CB0"/>
    <w:rsid w:val="00F06434"/>
    <w:rsid w:val="00F175C0"/>
    <w:rsid w:val="00F27C0D"/>
    <w:rsid w:val="00F54009"/>
    <w:rsid w:val="00F54CAC"/>
    <w:rsid w:val="00F56333"/>
    <w:rsid w:val="00F712C7"/>
    <w:rsid w:val="00F768DC"/>
    <w:rsid w:val="00F97337"/>
    <w:rsid w:val="00FA0F28"/>
    <w:rsid w:val="00FA4CAE"/>
    <w:rsid w:val="00FA7C59"/>
    <w:rsid w:val="00FC2670"/>
    <w:rsid w:val="00FD4867"/>
    <w:rsid w:val="00FF6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468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文号"/>
    <w:basedOn w:val="Normal"/>
    <w:next w:val="Normal"/>
    <w:uiPriority w:val="99"/>
    <w:rsid w:val="00603C54"/>
    <w:pPr>
      <w:jc w:val="center"/>
    </w:pPr>
  </w:style>
  <w:style w:type="paragraph" w:styleId="Header">
    <w:name w:val="header"/>
    <w:basedOn w:val="Normal"/>
    <w:link w:val="HeaderChar"/>
    <w:uiPriority w:val="99"/>
    <w:rsid w:val="00ED1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D12C9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ED1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D12C9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136FE9"/>
  </w:style>
  <w:style w:type="paragraph" w:styleId="BalloonText">
    <w:name w:val="Balloon Text"/>
    <w:basedOn w:val="Normal"/>
    <w:link w:val="BalloonTextChar"/>
    <w:uiPriority w:val="99"/>
    <w:semiHidden/>
    <w:rsid w:val="008705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F719F"/>
    <w:rPr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4C1B9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4C1B93"/>
    <w:rPr>
      <w:kern w:val="2"/>
      <w:sz w:val="24"/>
      <w:szCs w:val="24"/>
    </w:rPr>
  </w:style>
  <w:style w:type="paragraph" w:styleId="ListParagraph">
    <w:name w:val="List Paragraph"/>
    <w:basedOn w:val="Normal"/>
    <w:uiPriority w:val="99"/>
    <w:qFormat/>
    <w:rsid w:val="00E1598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348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42</Words>
  <Characters>243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关于2015年“春风行动”助学</dc:title>
  <dc:subject/>
  <dc:creator>祖先明</dc:creator>
  <cp:keywords/>
  <dc:description/>
  <cp:lastModifiedBy>User</cp:lastModifiedBy>
  <cp:revision>4</cp:revision>
  <cp:lastPrinted>2016-01-20T03:00:00Z</cp:lastPrinted>
  <dcterms:created xsi:type="dcterms:W3CDTF">2016-02-19T09:24:00Z</dcterms:created>
  <dcterms:modified xsi:type="dcterms:W3CDTF">2016-02-23T09:25:00Z</dcterms:modified>
</cp:coreProperties>
</file>