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8DC" w:rsidRPr="004D5A4A" w:rsidRDefault="00F768DC" w:rsidP="00F768DC">
      <w:pPr>
        <w:spacing w:line="540" w:lineRule="exact"/>
        <w:ind w:firstLineChars="200" w:firstLine="31680"/>
        <w:jc w:val="center"/>
        <w:rPr>
          <w:rFonts w:ascii="黑体" w:eastAsia="黑体"/>
          <w:sz w:val="30"/>
          <w:szCs w:val="30"/>
        </w:rPr>
      </w:pPr>
      <w:r w:rsidRPr="004D5A4A">
        <w:rPr>
          <w:rFonts w:ascii="黑体" w:eastAsia="黑体" w:cs="黑体" w:hint="eastAsia"/>
          <w:color w:val="000000"/>
          <w:sz w:val="30"/>
          <w:szCs w:val="30"/>
        </w:rPr>
        <w:t>市级建档困难职工家庭患“两癌”贫困妇女医疗援助</w:t>
      </w:r>
      <w:r w:rsidRPr="004D5A4A">
        <w:rPr>
          <w:rFonts w:ascii="黑体" w:eastAsia="黑体" w:cs="黑体" w:hint="eastAsia"/>
          <w:sz w:val="30"/>
          <w:szCs w:val="30"/>
        </w:rPr>
        <w:t>申请表</w:t>
      </w:r>
    </w:p>
    <w:tbl>
      <w:tblPr>
        <w:tblW w:w="887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1620"/>
        <w:gridCol w:w="1260"/>
        <w:gridCol w:w="2520"/>
        <w:gridCol w:w="900"/>
        <w:gridCol w:w="1208"/>
      </w:tblGrid>
      <w:tr w:rsidR="00F768DC" w:rsidTr="00CC6661">
        <w:trPr>
          <w:trHeight w:val="615"/>
        </w:trPr>
        <w:tc>
          <w:tcPr>
            <w:tcW w:w="1368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建档职工姓名</w:t>
            </w:r>
          </w:p>
        </w:tc>
        <w:tc>
          <w:tcPr>
            <w:tcW w:w="162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身份证</w:t>
            </w:r>
          </w:p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号码</w:t>
            </w:r>
          </w:p>
        </w:tc>
        <w:tc>
          <w:tcPr>
            <w:tcW w:w="252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1208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68DC" w:rsidTr="00CC6661">
        <w:trPr>
          <w:trHeight w:val="615"/>
        </w:trPr>
        <w:tc>
          <w:tcPr>
            <w:tcW w:w="1368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家庭居住地详址</w:t>
            </w:r>
          </w:p>
        </w:tc>
        <w:tc>
          <w:tcPr>
            <w:tcW w:w="7508" w:type="dxa"/>
            <w:gridSpan w:val="5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68DC" w:rsidTr="00CC6661">
        <w:trPr>
          <w:trHeight w:val="615"/>
        </w:trPr>
        <w:tc>
          <w:tcPr>
            <w:tcW w:w="1368" w:type="dxa"/>
          </w:tcPr>
          <w:p w:rsidR="00F768DC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</w:t>
            </w:r>
          </w:p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妇女</w:t>
            </w:r>
          </w:p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62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助妇女身份证号</w:t>
            </w:r>
          </w:p>
        </w:tc>
        <w:tc>
          <w:tcPr>
            <w:tcW w:w="4628" w:type="dxa"/>
            <w:gridSpan w:val="3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68DC" w:rsidRPr="00CC6661" w:rsidTr="00CC6661">
        <w:trPr>
          <w:trHeight w:val="615"/>
        </w:trPr>
        <w:tc>
          <w:tcPr>
            <w:tcW w:w="1368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开户银行</w:t>
            </w:r>
          </w:p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（注明支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行）</w:t>
            </w:r>
          </w:p>
        </w:tc>
        <w:tc>
          <w:tcPr>
            <w:tcW w:w="162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受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助妇女银行卡号</w:t>
            </w:r>
          </w:p>
        </w:tc>
        <w:tc>
          <w:tcPr>
            <w:tcW w:w="4628" w:type="dxa"/>
            <w:gridSpan w:val="3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768DC" w:rsidRPr="00CC6661" w:rsidTr="00CC6661">
        <w:trPr>
          <w:trHeight w:val="557"/>
        </w:trPr>
        <w:tc>
          <w:tcPr>
            <w:tcW w:w="1368" w:type="dxa"/>
            <w:vAlign w:val="center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确诊病种</w:t>
            </w:r>
          </w:p>
        </w:tc>
        <w:tc>
          <w:tcPr>
            <w:tcW w:w="7508" w:type="dxa"/>
            <w:gridSpan w:val="5"/>
            <w:vAlign w:val="bottom"/>
          </w:tcPr>
          <w:p w:rsidR="00F768DC" w:rsidRPr="00CC6661" w:rsidRDefault="00F768DC" w:rsidP="00CC6661">
            <w:pPr>
              <w:spacing w:line="500" w:lineRule="exact"/>
              <w:ind w:right="1280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子宫颈癌□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乳腺癌□</w:t>
            </w:r>
          </w:p>
        </w:tc>
      </w:tr>
      <w:tr w:rsidR="00F768DC" w:rsidRPr="00CC6661" w:rsidTr="00CC6661">
        <w:trPr>
          <w:trHeight w:val="1946"/>
        </w:trPr>
        <w:tc>
          <w:tcPr>
            <w:tcW w:w="1368" w:type="dxa"/>
            <w:vAlign w:val="center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15880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区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、</w:t>
            </w:r>
            <w:r w:rsidRPr="00715880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县（市）、开发区（集聚区）、产业工会女职委</w:t>
            </w: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7508" w:type="dxa"/>
            <w:gridSpan w:val="5"/>
            <w:vAlign w:val="bottom"/>
          </w:tcPr>
          <w:p w:rsidR="00F768DC" w:rsidRPr="00CC6661" w:rsidRDefault="00F768DC" w:rsidP="00F768DC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F768DC" w:rsidRPr="00CC6661" w:rsidRDefault="00F768DC" w:rsidP="00F768DC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  <w:tr w:rsidR="00F768DC" w:rsidRPr="00CC6661" w:rsidTr="00CC6661">
        <w:trPr>
          <w:trHeight w:val="1946"/>
        </w:trPr>
        <w:tc>
          <w:tcPr>
            <w:tcW w:w="1368" w:type="dxa"/>
            <w:vAlign w:val="center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市总工会职工服务中心审核意见</w:t>
            </w:r>
          </w:p>
        </w:tc>
        <w:tc>
          <w:tcPr>
            <w:tcW w:w="7508" w:type="dxa"/>
            <w:gridSpan w:val="5"/>
            <w:vAlign w:val="bottom"/>
          </w:tcPr>
          <w:p w:rsidR="00F768DC" w:rsidRPr="00CC6661" w:rsidRDefault="00F768DC" w:rsidP="00F768DC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F768DC" w:rsidRPr="00CC6661" w:rsidRDefault="00F768DC" w:rsidP="00F768DC">
            <w:pPr>
              <w:spacing w:line="500" w:lineRule="exact"/>
              <w:ind w:firstLineChars="850" w:firstLine="316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F768DC" w:rsidRPr="00CC6661" w:rsidRDefault="00F768DC" w:rsidP="00CC6661">
            <w:pPr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  <w:tr w:rsidR="00F768DC" w:rsidRPr="00CC6661" w:rsidTr="00CC6661">
        <w:trPr>
          <w:trHeight w:val="1618"/>
        </w:trPr>
        <w:tc>
          <w:tcPr>
            <w:tcW w:w="1368" w:type="dxa"/>
            <w:vAlign w:val="center"/>
          </w:tcPr>
          <w:p w:rsidR="00F768DC" w:rsidRPr="00CC6661" w:rsidRDefault="00F768DC" w:rsidP="00CC666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市春风办审批意见</w:t>
            </w:r>
          </w:p>
        </w:tc>
        <w:tc>
          <w:tcPr>
            <w:tcW w:w="7508" w:type="dxa"/>
            <w:gridSpan w:val="5"/>
            <w:vAlign w:val="bottom"/>
          </w:tcPr>
          <w:p w:rsidR="00F768DC" w:rsidRPr="00CC6661" w:rsidRDefault="00F768DC" w:rsidP="00F768DC">
            <w:pPr>
              <w:spacing w:line="500" w:lineRule="exact"/>
              <w:ind w:leftChars="1057" w:left="31680" w:right="1120" w:hangingChars="900" w:firstLine="31680"/>
              <w:rPr>
                <w:rFonts w:ascii="仿宋_GB2312" w:eastAsia="仿宋_GB2312" w:cs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同意发放援助金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  <w:u w:val="single"/>
              </w:rPr>
              <w:t>叁仟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元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</w:t>
            </w:r>
          </w:p>
          <w:p w:rsidR="00F768DC" w:rsidRPr="00CC6661" w:rsidRDefault="00F768DC" w:rsidP="00F768DC">
            <w:pPr>
              <w:spacing w:line="500" w:lineRule="exact"/>
              <w:ind w:right="560" w:firstLineChars="850" w:firstLine="3168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</w:p>
          <w:p w:rsidR="00F768DC" w:rsidRPr="00CC6661" w:rsidRDefault="00F768DC" w:rsidP="00F768DC">
            <w:pPr>
              <w:spacing w:line="500" w:lineRule="exact"/>
              <w:ind w:right="560" w:firstLineChars="850" w:firstLine="3168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 w:rsidRPr="00CC6661"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 w:rsidRPr="00CC6661"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F768DC" w:rsidRPr="006446D0" w:rsidRDefault="00F768DC" w:rsidP="00F768DC">
      <w:pPr>
        <w:ind w:firstLineChars="200" w:firstLine="31680"/>
        <w:rPr>
          <w:rFonts w:ascii="黑体" w:eastAsia="黑体"/>
          <w:sz w:val="32"/>
          <w:szCs w:val="32"/>
        </w:rPr>
      </w:pPr>
    </w:p>
    <w:sectPr w:rsidR="00F768DC" w:rsidRPr="006446D0" w:rsidSect="004B046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8DC" w:rsidRDefault="00F768DC" w:rsidP="00ED12C9">
      <w:r>
        <w:separator/>
      </w:r>
    </w:p>
  </w:endnote>
  <w:endnote w:type="continuationSeparator" w:id="0">
    <w:p w:rsidR="00F768DC" w:rsidRDefault="00F768DC" w:rsidP="00ED1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8DC" w:rsidRDefault="00F768DC" w:rsidP="00A83F73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768DC" w:rsidRDefault="00F768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8DC" w:rsidRDefault="00F768DC" w:rsidP="00ED12C9">
      <w:r>
        <w:separator/>
      </w:r>
    </w:p>
  </w:footnote>
  <w:footnote w:type="continuationSeparator" w:id="0">
    <w:p w:rsidR="00F768DC" w:rsidRDefault="00F768DC" w:rsidP="00ED12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8DC" w:rsidRDefault="00F768DC" w:rsidP="00563B9D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B319A"/>
    <w:multiLevelType w:val="hybridMultilevel"/>
    <w:tmpl w:val="183ADFCC"/>
    <w:lvl w:ilvl="0" w:tplc="37A07216">
      <w:start w:val="1"/>
      <w:numFmt w:val="japaneseCounting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">
    <w:nsid w:val="55916DB0"/>
    <w:multiLevelType w:val="hybridMultilevel"/>
    <w:tmpl w:val="5A38A144"/>
    <w:lvl w:ilvl="0" w:tplc="6B9260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867"/>
    <w:rsid w:val="00032900"/>
    <w:rsid w:val="000B279C"/>
    <w:rsid w:val="000C09DA"/>
    <w:rsid w:val="000D253B"/>
    <w:rsid w:val="000D7D39"/>
    <w:rsid w:val="000F2600"/>
    <w:rsid w:val="000F5001"/>
    <w:rsid w:val="001221C4"/>
    <w:rsid w:val="0013464A"/>
    <w:rsid w:val="001368FE"/>
    <w:rsid w:val="00136FE9"/>
    <w:rsid w:val="0015282A"/>
    <w:rsid w:val="00160739"/>
    <w:rsid w:val="0016361B"/>
    <w:rsid w:val="00192966"/>
    <w:rsid w:val="001B1D57"/>
    <w:rsid w:val="001F4F90"/>
    <w:rsid w:val="001F719F"/>
    <w:rsid w:val="00213D23"/>
    <w:rsid w:val="00243170"/>
    <w:rsid w:val="002455AD"/>
    <w:rsid w:val="00274031"/>
    <w:rsid w:val="002D717B"/>
    <w:rsid w:val="00321C92"/>
    <w:rsid w:val="00365981"/>
    <w:rsid w:val="003700F1"/>
    <w:rsid w:val="0039072D"/>
    <w:rsid w:val="003A463E"/>
    <w:rsid w:val="003B3997"/>
    <w:rsid w:val="003F77BA"/>
    <w:rsid w:val="0040640D"/>
    <w:rsid w:val="00406D9E"/>
    <w:rsid w:val="00424590"/>
    <w:rsid w:val="00447B8D"/>
    <w:rsid w:val="00477FDF"/>
    <w:rsid w:val="00484AD8"/>
    <w:rsid w:val="00485AFB"/>
    <w:rsid w:val="0049741B"/>
    <w:rsid w:val="004A3789"/>
    <w:rsid w:val="004A7B63"/>
    <w:rsid w:val="004B0468"/>
    <w:rsid w:val="004C1B93"/>
    <w:rsid w:val="004D5A4A"/>
    <w:rsid w:val="004F0B0D"/>
    <w:rsid w:val="004F1F03"/>
    <w:rsid w:val="00502B13"/>
    <w:rsid w:val="0054140D"/>
    <w:rsid w:val="0054168D"/>
    <w:rsid w:val="0055164E"/>
    <w:rsid w:val="00553587"/>
    <w:rsid w:val="0055442A"/>
    <w:rsid w:val="00556F5C"/>
    <w:rsid w:val="00561457"/>
    <w:rsid w:val="00561E26"/>
    <w:rsid w:val="00563B9D"/>
    <w:rsid w:val="00565EE1"/>
    <w:rsid w:val="005A23AE"/>
    <w:rsid w:val="005A6699"/>
    <w:rsid w:val="005E4968"/>
    <w:rsid w:val="005F6F00"/>
    <w:rsid w:val="00603C54"/>
    <w:rsid w:val="006253C9"/>
    <w:rsid w:val="006363BE"/>
    <w:rsid w:val="006446D0"/>
    <w:rsid w:val="00674D46"/>
    <w:rsid w:val="006B097E"/>
    <w:rsid w:val="0071087F"/>
    <w:rsid w:val="00715880"/>
    <w:rsid w:val="007A563A"/>
    <w:rsid w:val="007C3965"/>
    <w:rsid w:val="007C7D1F"/>
    <w:rsid w:val="007D300F"/>
    <w:rsid w:val="0081175D"/>
    <w:rsid w:val="00870521"/>
    <w:rsid w:val="008717CC"/>
    <w:rsid w:val="00897558"/>
    <w:rsid w:val="008A116B"/>
    <w:rsid w:val="008B32C4"/>
    <w:rsid w:val="008B3B38"/>
    <w:rsid w:val="008B46E7"/>
    <w:rsid w:val="008C2F2D"/>
    <w:rsid w:val="008C73F8"/>
    <w:rsid w:val="008D1AA7"/>
    <w:rsid w:val="00920E91"/>
    <w:rsid w:val="00927A3D"/>
    <w:rsid w:val="00955CFA"/>
    <w:rsid w:val="009B78F5"/>
    <w:rsid w:val="009C4B05"/>
    <w:rsid w:val="009D32FC"/>
    <w:rsid w:val="009E767C"/>
    <w:rsid w:val="00A00020"/>
    <w:rsid w:val="00A02854"/>
    <w:rsid w:val="00A04FC8"/>
    <w:rsid w:val="00A05E4F"/>
    <w:rsid w:val="00A424E0"/>
    <w:rsid w:val="00A652F8"/>
    <w:rsid w:val="00A83F73"/>
    <w:rsid w:val="00A90B7B"/>
    <w:rsid w:val="00A9368D"/>
    <w:rsid w:val="00AA44AF"/>
    <w:rsid w:val="00AA73A7"/>
    <w:rsid w:val="00AB19C1"/>
    <w:rsid w:val="00AC105F"/>
    <w:rsid w:val="00AC2088"/>
    <w:rsid w:val="00B10319"/>
    <w:rsid w:val="00B12B9B"/>
    <w:rsid w:val="00B158E1"/>
    <w:rsid w:val="00B30DF4"/>
    <w:rsid w:val="00B31514"/>
    <w:rsid w:val="00B754F1"/>
    <w:rsid w:val="00B856A9"/>
    <w:rsid w:val="00BC179F"/>
    <w:rsid w:val="00BE0B0F"/>
    <w:rsid w:val="00C43E2C"/>
    <w:rsid w:val="00C915CE"/>
    <w:rsid w:val="00CB6775"/>
    <w:rsid w:val="00CC6661"/>
    <w:rsid w:val="00CF36E3"/>
    <w:rsid w:val="00D22860"/>
    <w:rsid w:val="00D8163C"/>
    <w:rsid w:val="00D82DB0"/>
    <w:rsid w:val="00D86BCB"/>
    <w:rsid w:val="00D91ECE"/>
    <w:rsid w:val="00DA5086"/>
    <w:rsid w:val="00DA537C"/>
    <w:rsid w:val="00DB1B19"/>
    <w:rsid w:val="00DB2A13"/>
    <w:rsid w:val="00DE333D"/>
    <w:rsid w:val="00E1325B"/>
    <w:rsid w:val="00E142C8"/>
    <w:rsid w:val="00E1598E"/>
    <w:rsid w:val="00E2113F"/>
    <w:rsid w:val="00E32C2C"/>
    <w:rsid w:val="00E546F8"/>
    <w:rsid w:val="00E56BA6"/>
    <w:rsid w:val="00EA13D2"/>
    <w:rsid w:val="00EA52AF"/>
    <w:rsid w:val="00EC5AAA"/>
    <w:rsid w:val="00EC5B6B"/>
    <w:rsid w:val="00ED12C9"/>
    <w:rsid w:val="00EF0CB0"/>
    <w:rsid w:val="00F06434"/>
    <w:rsid w:val="00F175C0"/>
    <w:rsid w:val="00F27C0D"/>
    <w:rsid w:val="00F54009"/>
    <w:rsid w:val="00F54CAC"/>
    <w:rsid w:val="00F56333"/>
    <w:rsid w:val="00F712C7"/>
    <w:rsid w:val="00F768DC"/>
    <w:rsid w:val="00F97337"/>
    <w:rsid w:val="00FA0F28"/>
    <w:rsid w:val="00FA4CAE"/>
    <w:rsid w:val="00FA7C59"/>
    <w:rsid w:val="00FC2670"/>
    <w:rsid w:val="00FD4867"/>
    <w:rsid w:val="00FF6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468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文号"/>
    <w:basedOn w:val="Normal"/>
    <w:next w:val="Normal"/>
    <w:uiPriority w:val="99"/>
    <w:rsid w:val="00603C54"/>
    <w:pPr>
      <w:jc w:val="center"/>
    </w:pPr>
  </w:style>
  <w:style w:type="paragraph" w:styleId="Header">
    <w:name w:val="header"/>
    <w:basedOn w:val="Normal"/>
    <w:link w:val="HeaderChar"/>
    <w:uiPriority w:val="99"/>
    <w:rsid w:val="00ED1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D12C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ED1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D12C9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36FE9"/>
  </w:style>
  <w:style w:type="paragraph" w:styleId="BalloonText">
    <w:name w:val="Balloon Text"/>
    <w:basedOn w:val="Normal"/>
    <w:link w:val="BalloonTextChar"/>
    <w:uiPriority w:val="99"/>
    <w:semiHidden/>
    <w:rsid w:val="008705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719F"/>
    <w:rPr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4C1B9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4C1B93"/>
    <w:rPr>
      <w:kern w:val="2"/>
      <w:sz w:val="24"/>
      <w:szCs w:val="24"/>
    </w:rPr>
  </w:style>
  <w:style w:type="paragraph" w:styleId="ListParagraph">
    <w:name w:val="List Paragraph"/>
    <w:basedOn w:val="Normal"/>
    <w:uiPriority w:val="99"/>
    <w:qFormat/>
    <w:rsid w:val="00E1598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31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53</Words>
  <Characters>304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关于2015年“春风行动”助学</dc:title>
  <dc:subject/>
  <dc:creator>祖先明</dc:creator>
  <cp:keywords/>
  <dc:description/>
  <cp:lastModifiedBy>User</cp:lastModifiedBy>
  <cp:revision>4</cp:revision>
  <cp:lastPrinted>2016-01-20T03:00:00Z</cp:lastPrinted>
  <dcterms:created xsi:type="dcterms:W3CDTF">2016-02-19T03:56:00Z</dcterms:created>
  <dcterms:modified xsi:type="dcterms:W3CDTF">2016-02-19T06:11:00Z</dcterms:modified>
</cp:coreProperties>
</file>